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DA085" w14:textId="77777777" w:rsidR="00677E9F" w:rsidRDefault="00677E9F" w:rsidP="00934044">
      <w:bookmarkStart w:id="0" w:name="_GoBack"/>
      <w:bookmarkEnd w:id="0"/>
    </w:p>
    <w:p w14:paraId="3BF3E708" w14:textId="77777777" w:rsidR="000A7C3A" w:rsidRDefault="000A7C3A" w:rsidP="00934044"/>
    <w:p w14:paraId="16F2FA25" w14:textId="77777777" w:rsidR="000A7C3A" w:rsidRDefault="009D46D9" w:rsidP="00934044">
      <w:r>
        <w:rPr>
          <w:noProof/>
        </w:rPr>
        <w:drawing>
          <wp:anchor distT="0" distB="0" distL="114300" distR="114300" simplePos="0" relativeHeight="251658240" behindDoc="1" locked="0" layoutInCell="1" allowOverlap="1" wp14:anchorId="3F2F1331" wp14:editId="0C002335">
            <wp:simplePos x="0" y="0"/>
            <wp:positionH relativeFrom="column">
              <wp:posOffset>182880</wp:posOffset>
            </wp:positionH>
            <wp:positionV relativeFrom="paragraph">
              <wp:posOffset>-1143635</wp:posOffset>
            </wp:positionV>
            <wp:extent cx="5732780" cy="152971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152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7327ED" w14:textId="77777777" w:rsidR="000A7C3A" w:rsidRDefault="000A7C3A" w:rsidP="00934044"/>
    <w:p w14:paraId="16CF5158" w14:textId="77777777" w:rsidR="000A7C3A" w:rsidRDefault="000A7C3A" w:rsidP="00934044"/>
    <w:p w14:paraId="31D96D72" w14:textId="77777777" w:rsidR="00A51453" w:rsidRDefault="00A51453" w:rsidP="00A51453"/>
    <w:p w14:paraId="2C74A32C" w14:textId="747E4C5D" w:rsidR="00E7704A" w:rsidRDefault="00CA4F9C" w:rsidP="00E7704A">
      <w:pPr>
        <w:pStyle w:val="Standard"/>
        <w:jc w:val="right"/>
      </w:pPr>
      <w:r>
        <w:t>31</w:t>
      </w:r>
      <w:r w:rsidRPr="00CA4F9C">
        <w:rPr>
          <w:vertAlign w:val="superscript"/>
        </w:rPr>
        <w:t>st</w:t>
      </w:r>
      <w:r>
        <w:t xml:space="preserve"> January 2023</w:t>
      </w:r>
    </w:p>
    <w:p w14:paraId="11A48ADB" w14:textId="77777777" w:rsidR="00E7704A" w:rsidRDefault="00E7704A" w:rsidP="00E7704A">
      <w:pPr>
        <w:pStyle w:val="Standard"/>
      </w:pPr>
    </w:p>
    <w:p w14:paraId="706FAC0D" w14:textId="77777777" w:rsidR="00E7704A" w:rsidRDefault="00E7704A" w:rsidP="00E7704A">
      <w:pPr>
        <w:pStyle w:val="Standard"/>
      </w:pPr>
      <w:r>
        <w:t>Dear PTA Committee Member</w:t>
      </w:r>
    </w:p>
    <w:p w14:paraId="07286D48" w14:textId="77777777" w:rsidR="00E7704A" w:rsidRDefault="00E7704A" w:rsidP="00E7704A">
      <w:pPr>
        <w:pStyle w:val="Standard"/>
      </w:pPr>
    </w:p>
    <w:p w14:paraId="34F50EB1" w14:textId="77777777" w:rsidR="00E7704A" w:rsidRDefault="00E7704A" w:rsidP="00E7704A">
      <w:pPr>
        <w:pStyle w:val="Standard"/>
        <w:rPr>
          <w:b/>
          <w:bCs/>
        </w:rPr>
      </w:pPr>
      <w:r>
        <w:rPr>
          <w:b/>
          <w:bCs/>
        </w:rPr>
        <w:t>REF : Letter of Appointment</w:t>
      </w:r>
    </w:p>
    <w:p w14:paraId="3841643C" w14:textId="77777777" w:rsidR="00E7704A" w:rsidRDefault="00E7704A" w:rsidP="00E7704A">
      <w:pPr>
        <w:pStyle w:val="Standard"/>
      </w:pPr>
    </w:p>
    <w:p w14:paraId="3FAF13A9" w14:textId="0D5E822B" w:rsidR="00E7704A" w:rsidRDefault="00E7704A" w:rsidP="00E7704A">
      <w:pPr>
        <w:pStyle w:val="Standard"/>
      </w:pPr>
      <w:r>
        <w:t xml:space="preserve">On behalf of the St Nicholas Primary School Parent and Teachers Association and in accordance with the constitution the following positions have been voted and accepted during the PTA </w:t>
      </w:r>
      <w:r w:rsidR="005D4E65">
        <w:t xml:space="preserve">Meeting </w:t>
      </w:r>
      <w:r w:rsidR="00CA4F9C">
        <w:t xml:space="preserve">to appoint the new PTA committee. </w:t>
      </w:r>
      <w:r>
        <w:t xml:space="preserve">Minutes for the </w:t>
      </w:r>
      <w:r w:rsidR="005D4E65">
        <w:t>meeting</w:t>
      </w:r>
      <w:r>
        <w:t xml:space="preserve"> that was held on the </w:t>
      </w:r>
      <w:r w:rsidR="00CA4F9C">
        <w:t>27</w:t>
      </w:r>
      <w:r w:rsidR="00CA4F9C" w:rsidRPr="00CA4F9C">
        <w:rPr>
          <w:vertAlign w:val="superscript"/>
        </w:rPr>
        <w:t>th</w:t>
      </w:r>
      <w:r w:rsidR="00CA4F9C">
        <w:t xml:space="preserve"> January 2023</w:t>
      </w:r>
      <w:r>
        <w:t xml:space="preserve"> can be found on the school website.  </w:t>
      </w:r>
    </w:p>
    <w:p w14:paraId="3A920746" w14:textId="77777777" w:rsidR="00E7704A" w:rsidRDefault="00E7704A" w:rsidP="00E7704A">
      <w:pPr>
        <w:pStyle w:val="Standard"/>
      </w:pPr>
    </w:p>
    <w:p w14:paraId="0F2DC9D8" w14:textId="77777777" w:rsidR="00E7704A" w:rsidRDefault="00E7704A" w:rsidP="00E7704A">
      <w:pPr>
        <w:pStyle w:val="Standard"/>
      </w:pPr>
      <w:r>
        <w:t>The positions are:</w:t>
      </w:r>
    </w:p>
    <w:p w14:paraId="6AA52CE5" w14:textId="77777777" w:rsidR="00E7704A" w:rsidRDefault="00E7704A" w:rsidP="00E7704A">
      <w:pPr>
        <w:pStyle w:val="Standard"/>
      </w:pPr>
    </w:p>
    <w:p w14:paraId="5DB84DB1" w14:textId="72EA78B6" w:rsidR="00E7704A" w:rsidRDefault="00CA4F9C" w:rsidP="00E7704A">
      <w:pPr>
        <w:pStyle w:val="Standard"/>
      </w:pPr>
      <w:r>
        <w:t>Adele</w:t>
      </w:r>
      <w:r w:rsidR="00E7704A">
        <w:t xml:space="preserve"> </w:t>
      </w:r>
      <w:r>
        <w:t xml:space="preserve">Price </w:t>
      </w:r>
      <w:r w:rsidR="00E7704A">
        <w:t>– You are hereby appointed Chair of the PTA Committee.</w:t>
      </w:r>
    </w:p>
    <w:p w14:paraId="02896CDA" w14:textId="5DE0E623" w:rsidR="00E7704A" w:rsidRDefault="00CA4F9C" w:rsidP="00E7704A">
      <w:pPr>
        <w:pStyle w:val="Standard"/>
      </w:pPr>
      <w:r>
        <w:t>Jac</w:t>
      </w:r>
      <w:r w:rsidR="00F43C4C">
        <w:t>qui</w:t>
      </w:r>
      <w:r>
        <w:t xml:space="preserve"> Fraser</w:t>
      </w:r>
      <w:r w:rsidR="00E7704A">
        <w:t xml:space="preserve"> – You are hereby appointed Treasurer of the PTA Committee.</w:t>
      </w:r>
    </w:p>
    <w:p w14:paraId="6D2189BC" w14:textId="03FEB7E1" w:rsidR="00E7704A" w:rsidRDefault="00CA4F9C" w:rsidP="00E7704A">
      <w:pPr>
        <w:pStyle w:val="Standard"/>
      </w:pPr>
      <w:r>
        <w:t>Sam</w:t>
      </w:r>
      <w:r w:rsidR="00F43C4C">
        <w:t xml:space="preserve">mi </w:t>
      </w:r>
      <w:r>
        <w:t>Andrews</w:t>
      </w:r>
      <w:r w:rsidR="00E7704A">
        <w:t xml:space="preserve"> – You are hereby appointed Secretary of the PTA Committee.</w:t>
      </w:r>
    </w:p>
    <w:p w14:paraId="3AADE763" w14:textId="77777777" w:rsidR="00E7704A" w:rsidRDefault="00E7704A" w:rsidP="00E7704A">
      <w:pPr>
        <w:pStyle w:val="Standard"/>
      </w:pPr>
    </w:p>
    <w:p w14:paraId="3C9295B6" w14:textId="77777777" w:rsidR="00E7704A" w:rsidRDefault="00E7704A" w:rsidP="00E7704A">
      <w:pPr>
        <w:pStyle w:val="Standard"/>
      </w:pPr>
      <w:r>
        <w:t>Yours Sincerely</w:t>
      </w:r>
    </w:p>
    <w:p w14:paraId="5E862B4D" w14:textId="77777777" w:rsidR="00E7704A" w:rsidRDefault="00E7704A" w:rsidP="00E7704A">
      <w:pPr>
        <w:pStyle w:val="Standard"/>
      </w:pPr>
    </w:p>
    <w:p w14:paraId="659EC827" w14:textId="77777777" w:rsidR="00E7704A" w:rsidRDefault="00E7704A" w:rsidP="00E7704A">
      <w:pPr>
        <w:pStyle w:val="Standard"/>
      </w:pPr>
      <w:r>
        <w:t>Isabel Holtby</w:t>
      </w:r>
    </w:p>
    <w:p w14:paraId="17715BBC" w14:textId="77777777" w:rsidR="00E7704A" w:rsidRDefault="00E7704A" w:rsidP="00E7704A">
      <w:pPr>
        <w:pStyle w:val="Standard"/>
      </w:pPr>
    </w:p>
    <w:p w14:paraId="72D8ED6C" w14:textId="31455825" w:rsidR="00E7704A" w:rsidRDefault="00E7704A" w:rsidP="00E7704A">
      <w:pPr>
        <w:pStyle w:val="Standard"/>
      </w:pPr>
      <w:r>
        <w:t>PTA Secretary</w:t>
      </w:r>
      <w:r w:rsidR="00CA4F9C">
        <w:t xml:space="preserve"> (2019 - 2023)</w:t>
      </w:r>
    </w:p>
    <w:p w14:paraId="071935EF" w14:textId="77777777" w:rsidR="00E7704A" w:rsidRDefault="00E7704A" w:rsidP="00E7704A">
      <w:pPr>
        <w:pStyle w:val="Standard"/>
      </w:pPr>
      <w:r>
        <w:t>St Nicholas Primary School</w:t>
      </w:r>
    </w:p>
    <w:p w14:paraId="0D5D8679" w14:textId="77777777" w:rsidR="000603CB" w:rsidRDefault="000603CB" w:rsidP="00A51453"/>
    <w:p w14:paraId="3F84F56A" w14:textId="77777777" w:rsidR="00A51453" w:rsidRDefault="00A51453" w:rsidP="00A51453"/>
    <w:p w14:paraId="6AC7C80F" w14:textId="77777777" w:rsidR="00A51453" w:rsidRDefault="00A51453" w:rsidP="00A51453"/>
    <w:p w14:paraId="0D52DE84" w14:textId="77777777" w:rsidR="00481686" w:rsidRPr="0054721B" w:rsidRDefault="00481686" w:rsidP="00934044"/>
    <w:sectPr w:rsidR="00481686" w:rsidRPr="0054721B" w:rsidSect="00481686">
      <w:headerReference w:type="default" r:id="rId9"/>
      <w:footerReference w:type="default" r:id="rId10"/>
      <w:pgSz w:w="11906" w:h="16838"/>
      <w:pgMar w:top="1440" w:right="1152" w:bottom="1440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72FC7" w14:textId="77777777" w:rsidR="00473D1A" w:rsidRDefault="00473D1A" w:rsidP="0011425E">
      <w:r>
        <w:separator/>
      </w:r>
    </w:p>
  </w:endnote>
  <w:endnote w:type="continuationSeparator" w:id="0">
    <w:p w14:paraId="502DA60E" w14:textId="77777777" w:rsidR="00473D1A" w:rsidRDefault="00473D1A" w:rsidP="0011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F8491" w14:textId="500F8CD3" w:rsidR="00237FD3" w:rsidRDefault="00D95D1E" w:rsidP="003A38EF">
    <w:pPr>
      <w:pStyle w:val="Footer"/>
      <w:jc w:val="right"/>
    </w:pPr>
    <w:r>
      <w:t>LoA</w:t>
    </w:r>
    <w:r>
      <w:tab/>
    </w:r>
    <w:r w:rsidR="00F85AE4">
      <w:t>St Nicholas (VA) CE Primary School</w:t>
    </w:r>
    <w:r w:rsidR="00F85AE4">
      <w:ptab w:relativeTo="margin" w:alignment="right" w:leader="none"/>
    </w:r>
    <w:r w:rsidR="00F85AE4">
      <w:fldChar w:fldCharType="begin"/>
    </w:r>
    <w:r w:rsidR="00F85AE4">
      <w:instrText xml:space="preserve"> PAGE   \* MERGEFORMAT </w:instrText>
    </w:r>
    <w:r w:rsidR="00F85AE4">
      <w:fldChar w:fldCharType="separate"/>
    </w:r>
    <w:r w:rsidR="00D032A2">
      <w:rPr>
        <w:noProof/>
      </w:rPr>
      <w:t>1</w:t>
    </w:r>
    <w:r w:rsidR="00F85AE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EC03B" w14:textId="77777777" w:rsidR="00473D1A" w:rsidRDefault="00473D1A" w:rsidP="0011425E">
      <w:r>
        <w:separator/>
      </w:r>
    </w:p>
  </w:footnote>
  <w:footnote w:type="continuationSeparator" w:id="0">
    <w:p w14:paraId="2009E918" w14:textId="77777777" w:rsidR="00473D1A" w:rsidRDefault="00473D1A" w:rsidP="00114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28AD5" w14:textId="77777777" w:rsidR="00F85AE4" w:rsidRDefault="00F85AE4" w:rsidP="00417F63">
    <w:pPr>
      <w:pStyle w:val="Header"/>
      <w:jc w:val="center"/>
    </w:pPr>
    <w:r>
      <w:t>DRAFT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12450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6769A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EBA1F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AAEB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AF0FB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EE42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75CC8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AAD2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24F9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6543F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91C16BE"/>
    <w:multiLevelType w:val="multilevel"/>
    <w:tmpl w:val="AD68F15C"/>
    <w:styleLink w:val="StyleNumberedArialLeft063cmHanging063cm1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92875"/>
    <w:multiLevelType w:val="multilevel"/>
    <w:tmpl w:val="E5D6D350"/>
    <w:styleLink w:val="StyleNumberedArialLeft063cmHanging063cm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8"/>
    <w:lvlOverride w:ilvl="0">
      <w:startOverride w:val="1"/>
    </w:lvlOverride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  <w:lvlOverride w:ilvl="0">
      <w:startOverride w:val="1"/>
    </w:lvlOverride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4A"/>
    <w:rsid w:val="0000107A"/>
    <w:rsid w:val="0002085E"/>
    <w:rsid w:val="00024C9C"/>
    <w:rsid w:val="00033A6D"/>
    <w:rsid w:val="000603CB"/>
    <w:rsid w:val="000A6B51"/>
    <w:rsid w:val="000A7C3A"/>
    <w:rsid w:val="0011425E"/>
    <w:rsid w:val="001567A6"/>
    <w:rsid w:val="00205558"/>
    <w:rsid w:val="00232431"/>
    <w:rsid w:val="00237FD3"/>
    <w:rsid w:val="002A6C0F"/>
    <w:rsid w:val="003278D4"/>
    <w:rsid w:val="0033069A"/>
    <w:rsid w:val="00362D27"/>
    <w:rsid w:val="00392AD7"/>
    <w:rsid w:val="00396213"/>
    <w:rsid w:val="003A38EF"/>
    <w:rsid w:val="003D1407"/>
    <w:rsid w:val="003E5D5D"/>
    <w:rsid w:val="004010D3"/>
    <w:rsid w:val="00413102"/>
    <w:rsid w:val="004136B3"/>
    <w:rsid w:val="00416DE1"/>
    <w:rsid w:val="00417F63"/>
    <w:rsid w:val="00473D1A"/>
    <w:rsid w:val="00481686"/>
    <w:rsid w:val="004A26C3"/>
    <w:rsid w:val="004E6503"/>
    <w:rsid w:val="004F1209"/>
    <w:rsid w:val="0053473B"/>
    <w:rsid w:val="0054721B"/>
    <w:rsid w:val="005721ED"/>
    <w:rsid w:val="005A0CBA"/>
    <w:rsid w:val="005D3016"/>
    <w:rsid w:val="005D4E65"/>
    <w:rsid w:val="00630A8C"/>
    <w:rsid w:val="0064252E"/>
    <w:rsid w:val="00646AAD"/>
    <w:rsid w:val="006749BE"/>
    <w:rsid w:val="00677E9F"/>
    <w:rsid w:val="00707F4B"/>
    <w:rsid w:val="00734E3E"/>
    <w:rsid w:val="00783952"/>
    <w:rsid w:val="0080506C"/>
    <w:rsid w:val="008776B6"/>
    <w:rsid w:val="00880358"/>
    <w:rsid w:val="008C0B71"/>
    <w:rsid w:val="008D34AB"/>
    <w:rsid w:val="00934044"/>
    <w:rsid w:val="009474A3"/>
    <w:rsid w:val="00983CBA"/>
    <w:rsid w:val="009D46D9"/>
    <w:rsid w:val="009E1935"/>
    <w:rsid w:val="009E2302"/>
    <w:rsid w:val="00A13D18"/>
    <w:rsid w:val="00A2186F"/>
    <w:rsid w:val="00A25565"/>
    <w:rsid w:val="00A51453"/>
    <w:rsid w:val="00A525A7"/>
    <w:rsid w:val="00A6720A"/>
    <w:rsid w:val="00AA7C0C"/>
    <w:rsid w:val="00AC1E7B"/>
    <w:rsid w:val="00C22C57"/>
    <w:rsid w:val="00C70758"/>
    <w:rsid w:val="00C74523"/>
    <w:rsid w:val="00CA4F9C"/>
    <w:rsid w:val="00CB3E92"/>
    <w:rsid w:val="00CD13EB"/>
    <w:rsid w:val="00D032A2"/>
    <w:rsid w:val="00D95D1E"/>
    <w:rsid w:val="00DB4DA5"/>
    <w:rsid w:val="00E423F4"/>
    <w:rsid w:val="00E7704A"/>
    <w:rsid w:val="00E9337A"/>
    <w:rsid w:val="00EC761C"/>
    <w:rsid w:val="00F43C4C"/>
    <w:rsid w:val="00F55931"/>
    <w:rsid w:val="00F85AE4"/>
    <w:rsid w:val="00F9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CF5FFF"/>
  <w15:chartTrackingRefBased/>
  <w15:docId w15:val="{362C63CC-C79A-46C5-BD3D-E220763DA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3CB"/>
    <w:pPr>
      <w:jc w:val="both"/>
    </w:pPr>
    <w:rPr>
      <w:rFonts w:ascii="Calibri" w:hAnsi="Calibri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34044"/>
    <w:pPr>
      <w:keepNext/>
      <w:spacing w:before="240" w:after="6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417F63"/>
    <w:pPr>
      <w:keepNext/>
      <w:spacing w:before="240" w:after="60"/>
      <w:outlineLvl w:val="1"/>
    </w:pPr>
    <w:rPr>
      <w:rFonts w:ascii="Calibri Light" w:hAnsi="Calibri Light"/>
      <w:b/>
      <w:bCs/>
      <w:iCs/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0603CB"/>
    <w:pPr>
      <w:keepNext/>
      <w:keepLines/>
      <w:spacing w:before="40"/>
      <w:outlineLvl w:val="2"/>
    </w:pPr>
    <w:rPr>
      <w:rFonts w:asciiTheme="minorHAnsi" w:eastAsiaTheme="majorEastAsia" w:hAnsiTheme="minorHAnsi" w:cstheme="majorBidi"/>
      <w:b/>
    </w:rPr>
  </w:style>
  <w:style w:type="paragraph" w:styleId="Heading4">
    <w:name w:val="heading 4"/>
    <w:basedOn w:val="Normal"/>
    <w:next w:val="Normal"/>
    <w:link w:val="Heading4Char"/>
    <w:unhideWhenUsed/>
    <w:qFormat/>
    <w:rsid w:val="000603CB"/>
    <w:pPr>
      <w:keepNext/>
      <w:keepLines/>
      <w:spacing w:before="40"/>
      <w:outlineLvl w:val="3"/>
    </w:pPr>
    <w:rPr>
      <w:rFonts w:asciiTheme="minorHAnsi" w:eastAsiaTheme="majorEastAsia" w:hAnsiTheme="minorHAnsi" w:cstheme="majorBidi"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934044"/>
    <w:pPr>
      <w:spacing w:after="120"/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C70758"/>
  </w:style>
  <w:style w:type="paragraph" w:styleId="NormalWeb">
    <w:name w:val="Normal (Web)"/>
    <w:basedOn w:val="Normal"/>
    <w:rsid w:val="00C70758"/>
    <w:pPr>
      <w:spacing w:before="100" w:beforeAutospacing="1" w:after="100" w:afterAutospacing="1"/>
    </w:pPr>
  </w:style>
  <w:style w:type="character" w:styleId="Strong">
    <w:name w:val="Strong"/>
    <w:qFormat/>
    <w:rsid w:val="00C70758"/>
    <w:rPr>
      <w:b/>
      <w:bCs/>
    </w:rPr>
  </w:style>
  <w:style w:type="character" w:styleId="Emphasis">
    <w:name w:val="Emphasis"/>
    <w:qFormat/>
    <w:rsid w:val="00C70758"/>
    <w:rPr>
      <w:i/>
      <w:iCs/>
    </w:rPr>
  </w:style>
  <w:style w:type="paragraph" w:styleId="ListParagraph">
    <w:name w:val="List Paragraph"/>
    <w:basedOn w:val="Normal"/>
    <w:uiPriority w:val="34"/>
    <w:qFormat/>
    <w:rsid w:val="008C0B71"/>
    <w:pPr>
      <w:ind w:left="720"/>
    </w:pPr>
  </w:style>
  <w:style w:type="numbering" w:customStyle="1" w:styleId="StyleNumberedArialLeft063cmHanging063cm">
    <w:name w:val="Style Numbered Arial Left:  0.63 cm Hanging:  0.63 cm"/>
    <w:basedOn w:val="NoList"/>
    <w:rsid w:val="00934044"/>
    <w:pPr>
      <w:numPr>
        <w:numId w:val="1"/>
      </w:numPr>
    </w:pPr>
  </w:style>
  <w:style w:type="character" w:customStyle="1" w:styleId="Heading1Char">
    <w:name w:val="Heading 1 Char"/>
    <w:link w:val="Heading1"/>
    <w:rsid w:val="0093404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numbering" w:customStyle="1" w:styleId="StyleNumberedArialLeft063cmHanging063cm1">
    <w:name w:val="Style Numbered Arial Left:  0.63 cm Hanging:  0.63 cm1"/>
    <w:basedOn w:val="NoList"/>
    <w:rsid w:val="00A525A7"/>
    <w:pPr>
      <w:numPr>
        <w:numId w:val="2"/>
      </w:numPr>
    </w:pPr>
  </w:style>
  <w:style w:type="paragraph" w:styleId="ListNumber">
    <w:name w:val="List Number"/>
    <w:basedOn w:val="Normal"/>
    <w:rsid w:val="003A38EF"/>
    <w:pPr>
      <w:numPr>
        <w:numId w:val="3"/>
      </w:numPr>
      <w:spacing w:after="120"/>
    </w:pPr>
  </w:style>
  <w:style w:type="character" w:customStyle="1" w:styleId="Heading2Char">
    <w:name w:val="Heading 2 Char"/>
    <w:link w:val="Heading2"/>
    <w:rsid w:val="00417F63"/>
    <w:rPr>
      <w:rFonts w:ascii="Calibri Light" w:hAnsi="Calibri Light"/>
      <w:b/>
      <w:bCs/>
      <w:iCs/>
      <w:smallCaps/>
      <w:sz w:val="28"/>
      <w:szCs w:val="28"/>
    </w:rPr>
  </w:style>
  <w:style w:type="paragraph" w:styleId="Header">
    <w:name w:val="header"/>
    <w:basedOn w:val="Normal"/>
    <w:link w:val="HeaderChar"/>
    <w:rsid w:val="001142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1425E"/>
    <w:rPr>
      <w:rFonts w:ascii="Calibri" w:hAnsi="Calibri"/>
      <w:sz w:val="24"/>
      <w:szCs w:val="24"/>
    </w:rPr>
  </w:style>
  <w:style w:type="paragraph" w:styleId="Footer">
    <w:name w:val="footer"/>
    <w:basedOn w:val="Normal"/>
    <w:link w:val="FooterChar"/>
    <w:rsid w:val="001142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1425E"/>
    <w:rPr>
      <w:rFonts w:ascii="Calibri" w:hAnsi="Calibri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0603CB"/>
    <w:rPr>
      <w:rFonts w:asciiTheme="minorHAnsi" w:eastAsiaTheme="majorEastAsia" w:hAnsiTheme="minorHAnsi" w:cstheme="majorBidi"/>
      <w:b/>
      <w:sz w:val="24"/>
      <w:szCs w:val="24"/>
    </w:rPr>
  </w:style>
  <w:style w:type="character" w:styleId="CommentReference">
    <w:name w:val="annotation reference"/>
    <w:basedOn w:val="DefaultParagraphFont"/>
    <w:rsid w:val="002A6C0F"/>
    <w:rPr>
      <w:sz w:val="16"/>
      <w:szCs w:val="16"/>
    </w:rPr>
  </w:style>
  <w:style w:type="paragraph" w:styleId="CommentText">
    <w:name w:val="annotation text"/>
    <w:basedOn w:val="Normal"/>
    <w:link w:val="CommentTextChar"/>
    <w:rsid w:val="002A6C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A6C0F"/>
    <w:rPr>
      <w:rFonts w:ascii="Calibri" w:hAnsi="Calibri"/>
    </w:rPr>
  </w:style>
  <w:style w:type="paragraph" w:styleId="CommentSubject">
    <w:name w:val="annotation subject"/>
    <w:basedOn w:val="CommentText"/>
    <w:next w:val="CommentText"/>
    <w:link w:val="CommentSubjectChar"/>
    <w:rsid w:val="002A6C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A6C0F"/>
    <w:rPr>
      <w:rFonts w:ascii="Calibri" w:hAnsi="Calibri"/>
      <w:b/>
      <w:bCs/>
    </w:rPr>
  </w:style>
  <w:style w:type="paragraph" w:styleId="BalloonText">
    <w:name w:val="Balloon Text"/>
    <w:basedOn w:val="Normal"/>
    <w:link w:val="BalloonTextChar"/>
    <w:rsid w:val="002A6C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6C0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qFormat/>
    <w:rsid w:val="008D34A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8D34A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0603CB"/>
    <w:rPr>
      <w:rFonts w:asciiTheme="minorHAnsi" w:eastAsiaTheme="majorEastAsia" w:hAnsiTheme="minorHAnsi" w:cstheme="majorBidi"/>
      <w:iCs/>
      <w:sz w:val="24"/>
      <w:szCs w:val="24"/>
      <w:u w:val="single"/>
    </w:rPr>
  </w:style>
  <w:style w:type="paragraph" w:customStyle="1" w:styleId="Standard">
    <w:name w:val="Standard"/>
    <w:rsid w:val="00E7704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abel\Documents\Personal\Porton%20school\PTA\Constitution%20and%20templates\Template%20PTA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0340C-D152-4D03-849D-C223FA0B7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PTA Document</Template>
  <TotalTime>0</TotalTime>
  <Pages>1</Pages>
  <Words>116</Words>
  <Characters>619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</dc:creator>
  <cp:keywords/>
  <dc:description/>
  <cp:lastModifiedBy>Lisa Glover</cp:lastModifiedBy>
  <cp:revision>2</cp:revision>
  <cp:lastPrinted>2023-02-03T16:51:00Z</cp:lastPrinted>
  <dcterms:created xsi:type="dcterms:W3CDTF">2023-02-03T16:51:00Z</dcterms:created>
  <dcterms:modified xsi:type="dcterms:W3CDTF">2023-02-03T16:51:00Z</dcterms:modified>
</cp:coreProperties>
</file>